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3085"/>
        <w:gridCol w:w="2693"/>
        <w:gridCol w:w="3119"/>
      </w:tblGrid>
      <w:tr w:rsidR="009C6B41">
        <w:trPr>
          <w:trHeight w:val="2116"/>
        </w:trPr>
        <w:tc>
          <w:tcPr>
            <w:tcW w:w="3085" w:type="dxa"/>
          </w:tcPr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Усть-Канский район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ind w:firstLine="288"/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Администрация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МО «Талицкое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сельское поселение»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с.Усть-Кумир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ул.Зеленая, 27,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  <w:color w:val="000000"/>
              </w:rPr>
            </w:pPr>
            <w:r w:rsidRPr="00BA0453">
              <w:rPr>
                <w:b/>
                <w:bCs/>
              </w:rPr>
              <w:t>Усть-Канского района</w:t>
            </w:r>
          </w:p>
          <w:p w:rsidR="009C6B41" w:rsidRPr="00BA0453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</w:rPr>
              <w:t>Республики Алтай, 649458</w:t>
            </w:r>
          </w:p>
          <w:p w:rsidR="009C6B41" w:rsidRPr="005E4956" w:rsidRDefault="009C6B41" w:rsidP="008D09B4">
            <w:pPr>
              <w:pBdr>
                <w:left w:val="single" w:sz="4" w:space="4" w:color="auto"/>
              </w:pBdr>
              <w:jc w:val="center"/>
              <w:rPr>
                <w:b/>
                <w:bCs/>
              </w:rPr>
            </w:pPr>
            <w:r w:rsidRPr="00BA0453">
              <w:rPr>
                <w:b/>
                <w:bCs/>
                <w:u w:val="single"/>
              </w:rPr>
              <w:t>Тел</w:t>
            </w:r>
            <w:r w:rsidRPr="00BA0453">
              <w:rPr>
                <w:b/>
                <w:bCs/>
              </w:rPr>
              <w:t>. 26-4-19</w:t>
            </w:r>
            <w:r>
              <w:rPr>
                <w:b/>
                <w:bCs/>
              </w:rPr>
              <w:t xml:space="preserve">, </w:t>
            </w:r>
            <w:r>
              <w:rPr>
                <w:b/>
                <w:bCs/>
                <w:lang w:val="en-US"/>
              </w:rPr>
              <w:t>talica</w:t>
            </w:r>
            <w:r w:rsidRPr="005E4956">
              <w:rPr>
                <w:b/>
                <w:bCs/>
              </w:rPr>
              <w:t>.2012@</w:t>
            </w:r>
            <w:r>
              <w:rPr>
                <w:b/>
                <w:bCs/>
                <w:lang w:val="en-US"/>
              </w:rPr>
              <w:t>mail</w:t>
            </w:r>
            <w:r w:rsidRPr="005E4956">
              <w:rPr>
                <w:b/>
                <w:bCs/>
              </w:rPr>
              <w:t>.</w:t>
            </w:r>
            <w:r>
              <w:rPr>
                <w:b/>
                <w:bCs/>
                <w:lang w:val="en-US"/>
              </w:rPr>
              <w:t>ru</w:t>
            </w:r>
          </w:p>
          <w:p w:rsidR="009C6B41" w:rsidRPr="00B86E5F" w:rsidRDefault="009C6B41" w:rsidP="008D09B4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9C6B41" w:rsidRPr="00B86E5F" w:rsidRDefault="009C6B41" w:rsidP="008D09B4">
            <w:pPr>
              <w:ind w:left="335"/>
              <w:jc w:val="center"/>
              <w:rPr>
                <w:sz w:val="23"/>
                <w:szCs w:val="23"/>
              </w:rPr>
            </w:pPr>
            <w:r w:rsidRPr="00B86E5F">
              <w:rPr>
                <w:sz w:val="23"/>
                <w:szCs w:val="23"/>
              </w:rPr>
              <w:object w:dxaOrig="1504" w:dyaOrig="15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pt;height:56.4pt" o:ole="" fillcolor="window">
                  <v:imagedata r:id="rId5" o:title=""/>
                </v:shape>
                <o:OLEObject Type="Embed" ProgID="Word.Picture.8" ShapeID="_x0000_i1025" DrawAspect="Content" ObjectID="_1537951541" r:id="rId6"/>
              </w:object>
            </w:r>
          </w:p>
        </w:tc>
        <w:tc>
          <w:tcPr>
            <w:tcW w:w="3119" w:type="dxa"/>
          </w:tcPr>
          <w:p w:rsidR="009C6B41" w:rsidRPr="008C1570" w:rsidRDefault="009C6B41" w:rsidP="008D09B4">
            <w:pPr>
              <w:tabs>
                <w:tab w:val="left" w:pos="525"/>
              </w:tabs>
              <w:jc w:val="center"/>
              <w:rPr>
                <w:b/>
                <w:bCs/>
                <w:color w:val="000000"/>
              </w:rPr>
            </w:pPr>
            <w:r w:rsidRPr="00BA0453">
              <w:rPr>
                <w:b/>
                <w:bCs/>
                <w:color w:val="000000"/>
              </w:rPr>
              <w:t>Р</w:t>
            </w:r>
            <w:r w:rsidRPr="008C1570">
              <w:rPr>
                <w:b/>
                <w:bCs/>
                <w:color w:val="000000"/>
              </w:rPr>
              <w:t>оссия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  <w:color w:val="000000"/>
              </w:rPr>
            </w:pPr>
            <w:r w:rsidRPr="008C1570">
              <w:rPr>
                <w:b/>
                <w:bCs/>
                <w:color w:val="000000"/>
              </w:rPr>
              <w:t>Алтай Республиканын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>Кан-Оозыаймактын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 xml:space="preserve">Талица </w:t>
            </w:r>
            <w:r w:rsidRPr="008C1570">
              <w:rPr>
                <w:b/>
                <w:bCs/>
                <w:lang w:val="en-US"/>
              </w:rPr>
              <w:t>j</w:t>
            </w:r>
            <w:r w:rsidRPr="008C1570">
              <w:rPr>
                <w:b/>
                <w:bCs/>
              </w:rPr>
              <w:t>урттын муниципал тозолмозининадминистрациязы,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>Талица 1урт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>Зеленая ором,27,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>Кан-Оозыаймактын,</w:t>
            </w:r>
          </w:p>
          <w:p w:rsidR="009C6B41" w:rsidRPr="008C1570" w:rsidRDefault="009C6B41" w:rsidP="008D09B4">
            <w:pPr>
              <w:jc w:val="center"/>
              <w:rPr>
                <w:b/>
                <w:bCs/>
              </w:rPr>
            </w:pPr>
            <w:r w:rsidRPr="008C1570">
              <w:rPr>
                <w:b/>
                <w:bCs/>
              </w:rPr>
              <w:t>Алтай Республиканын,649458</w:t>
            </w:r>
          </w:p>
          <w:p w:rsidR="009C6B41" w:rsidRPr="008A7378" w:rsidRDefault="009C6B41" w:rsidP="008D09B4">
            <w:pPr>
              <w:jc w:val="center"/>
              <w:rPr>
                <w:b/>
                <w:bCs/>
              </w:rPr>
            </w:pPr>
            <w:r w:rsidRPr="008A7378">
              <w:rPr>
                <w:b/>
                <w:bCs/>
              </w:rPr>
              <w:t>Тел./факс 26-4-19</w:t>
            </w:r>
          </w:p>
          <w:p w:rsidR="009C6B41" w:rsidRPr="00B86E5F" w:rsidRDefault="009C6B41" w:rsidP="008D09B4">
            <w:pPr>
              <w:jc w:val="center"/>
              <w:rPr>
                <w:sz w:val="23"/>
                <w:szCs w:val="23"/>
              </w:rPr>
            </w:pPr>
          </w:p>
        </w:tc>
      </w:tr>
    </w:tbl>
    <w:p w:rsidR="009C6B41" w:rsidRDefault="009C6B41" w:rsidP="00B41B22">
      <w:r>
        <w:rPr>
          <w:b/>
          <w:bCs/>
          <w:sz w:val="28"/>
          <w:szCs w:val="28"/>
        </w:rPr>
        <w:t xml:space="preserve">РАСПОРЯЖЕНИЕ                                                          </w:t>
      </w:r>
      <w:r>
        <w:rPr>
          <w:b/>
          <w:bCs/>
          <w:sz w:val="28"/>
          <w:szCs w:val="28"/>
          <w:lang w:val="en-US"/>
        </w:rPr>
        <w:t>J</w:t>
      </w:r>
      <w:r>
        <w:rPr>
          <w:b/>
          <w:bCs/>
          <w:sz w:val="28"/>
          <w:szCs w:val="28"/>
        </w:rPr>
        <w:t>АКААН</w:t>
      </w:r>
    </w:p>
    <w:p w:rsidR="009C6B41" w:rsidRDefault="009C6B41" w:rsidP="00B41B22"/>
    <w:p w:rsidR="009C6B41" w:rsidRDefault="009C6B41" w:rsidP="00B41B22">
      <w:pPr>
        <w:rPr>
          <w:sz w:val="28"/>
          <w:szCs w:val="28"/>
        </w:rPr>
      </w:pPr>
    </w:p>
    <w:p w:rsidR="009C6B41" w:rsidRDefault="009C6B41" w:rsidP="00B41B22">
      <w:pPr>
        <w:rPr>
          <w:b/>
          <w:bCs/>
          <w:sz w:val="8"/>
          <w:szCs w:val="8"/>
        </w:rPr>
      </w:pPr>
      <w:r>
        <w:rPr>
          <w:b/>
          <w:bCs/>
        </w:rPr>
        <w:t xml:space="preserve">   " 11"  октября  2016 года        с.Усть-Кумир                                    № 80</w:t>
      </w:r>
    </w:p>
    <w:p w:rsidR="009C6B41" w:rsidRDefault="009C6B41" w:rsidP="00B41B22">
      <w:pPr>
        <w:ind w:right="5040"/>
        <w:jc w:val="both"/>
        <w:rPr>
          <w:b/>
          <w:bCs/>
        </w:rPr>
      </w:pPr>
    </w:p>
    <w:p w:rsidR="009C6B41" w:rsidRPr="0046087A" w:rsidRDefault="009C6B41" w:rsidP="00B41B22">
      <w:pPr>
        <w:ind w:right="5040"/>
        <w:jc w:val="both"/>
        <w:rPr>
          <w:sz w:val="28"/>
          <w:szCs w:val="28"/>
        </w:rPr>
      </w:pPr>
    </w:p>
    <w:p w:rsidR="009C6B41" w:rsidRPr="009E27EB" w:rsidRDefault="009C6B41" w:rsidP="0061478E">
      <w:pPr>
        <w:rPr>
          <w:b/>
          <w:bCs/>
        </w:rPr>
      </w:pPr>
      <w:r w:rsidRPr="009E27EB">
        <w:rPr>
          <w:b/>
          <w:bCs/>
        </w:rPr>
        <w:t>Об утверждении схемы расположения</w:t>
      </w:r>
    </w:p>
    <w:p w:rsidR="009C6B41" w:rsidRPr="009E27EB" w:rsidRDefault="009C6B41" w:rsidP="0061478E">
      <w:pPr>
        <w:rPr>
          <w:b/>
          <w:bCs/>
        </w:rPr>
      </w:pPr>
      <w:r w:rsidRPr="009E27EB">
        <w:rPr>
          <w:b/>
          <w:bCs/>
        </w:rPr>
        <w:t>земельного участка на кадастровом</w:t>
      </w:r>
    </w:p>
    <w:p w:rsidR="009C6B41" w:rsidRPr="009E27EB" w:rsidRDefault="009C6B41" w:rsidP="0061478E">
      <w:pPr>
        <w:rPr>
          <w:b/>
          <w:bCs/>
        </w:rPr>
      </w:pPr>
      <w:r w:rsidRPr="009E27EB">
        <w:rPr>
          <w:b/>
          <w:bCs/>
        </w:rPr>
        <w:t>плане территории  кадастрового</w:t>
      </w:r>
    </w:p>
    <w:p w:rsidR="009C6B41" w:rsidRPr="009E27EB" w:rsidRDefault="009C6B41" w:rsidP="0061478E">
      <w:pPr>
        <w:rPr>
          <w:b/>
          <w:bCs/>
        </w:rPr>
      </w:pPr>
      <w:r w:rsidRPr="009E27EB">
        <w:rPr>
          <w:b/>
          <w:bCs/>
        </w:rPr>
        <w:t>квартала № 04:07:0</w:t>
      </w:r>
      <w:r>
        <w:rPr>
          <w:b/>
          <w:bCs/>
        </w:rPr>
        <w:t xml:space="preserve">20702, </w:t>
      </w:r>
      <w:r w:rsidRPr="009E27EB">
        <w:rPr>
          <w:b/>
          <w:bCs/>
        </w:rPr>
        <w:t xml:space="preserve">расположенного </w:t>
      </w:r>
    </w:p>
    <w:p w:rsidR="009C6B41" w:rsidRDefault="009C6B41" w:rsidP="003A64AF">
      <w:pPr>
        <w:rPr>
          <w:b/>
          <w:bCs/>
        </w:rPr>
      </w:pPr>
      <w:r w:rsidRPr="009E27EB">
        <w:rPr>
          <w:b/>
          <w:bCs/>
        </w:rPr>
        <w:t>по адресу</w:t>
      </w:r>
      <w:r>
        <w:rPr>
          <w:b/>
          <w:bCs/>
        </w:rPr>
        <w:t>: Российская Федерация,</w:t>
      </w:r>
    </w:p>
    <w:p w:rsidR="009C6B41" w:rsidRPr="003A64AF" w:rsidRDefault="009C6B41" w:rsidP="003A64AF">
      <w:pPr>
        <w:rPr>
          <w:b/>
          <w:bCs/>
        </w:rPr>
      </w:pPr>
      <w:r w:rsidRPr="003A64AF">
        <w:rPr>
          <w:b/>
          <w:bCs/>
        </w:rPr>
        <w:t xml:space="preserve">Республика Алтай, Усть-Канский р-он, </w:t>
      </w:r>
    </w:p>
    <w:p w:rsidR="009C6B41" w:rsidRPr="009E27EB" w:rsidRDefault="009C6B41" w:rsidP="003A64AF">
      <w:pPr>
        <w:rPr>
          <w:b/>
          <w:bCs/>
          <w:color w:val="000000"/>
        </w:rPr>
      </w:pPr>
      <w:r w:rsidRPr="003A64AF">
        <w:rPr>
          <w:b/>
          <w:bCs/>
        </w:rPr>
        <w:t xml:space="preserve">с.Усть-Кумир,  ул. Интернациональная , д.17 В.                                                                                                                                                       </w:t>
      </w:r>
    </w:p>
    <w:p w:rsidR="009C6B41" w:rsidRDefault="009C6B41" w:rsidP="005321BC">
      <w:pPr>
        <w:rPr>
          <w:color w:val="000000"/>
        </w:rPr>
      </w:pPr>
    </w:p>
    <w:p w:rsidR="009C6B41" w:rsidRPr="005321BC" w:rsidRDefault="009C6B41" w:rsidP="005321BC">
      <w:pPr>
        <w:rPr>
          <w:color w:val="000000"/>
        </w:rPr>
      </w:pPr>
    </w:p>
    <w:p w:rsidR="009C6B41" w:rsidRDefault="009C6B41" w:rsidP="008307BB">
      <w:r>
        <w:t xml:space="preserve">   Рассмотрев предоставленные материалы, заявление гр. Попова А.Н., схему расположения земельного участка на кадастровом плане территории , на основании Градостроительного Кодекса РФ, ст.11.10 Земельного Кодекса РФ, Устава муниципального образования «Талицкое сельское поселение»</w:t>
      </w:r>
    </w:p>
    <w:p w:rsidR="009C6B41" w:rsidRDefault="009C6B41" w:rsidP="0061478E"/>
    <w:p w:rsidR="009C6B41" w:rsidRDefault="009C6B41" w:rsidP="003A64AF">
      <w:pPr>
        <w:rPr>
          <w:color w:val="000000"/>
        </w:rPr>
      </w:pPr>
      <w:r>
        <w:t xml:space="preserve">1. Утвердить схему  расположения земельного участка площадью  263кв.м., на кадастровом  квартале   № </w:t>
      </w:r>
      <w:r w:rsidRPr="006137A7">
        <w:t>04:07:</w:t>
      </w:r>
      <w:r>
        <w:t xml:space="preserve">020702, </w:t>
      </w:r>
      <w:r w:rsidRPr="003A64AF">
        <w:t>расположенного по адресу: Российская Федерация, Р</w:t>
      </w:r>
      <w:r>
        <w:t>еспублика Алтай, Усть-Канский рай</w:t>
      </w:r>
      <w:r w:rsidRPr="003A64AF">
        <w:t>он, с.Усть-Кумир,  ул.Интернациональная , д.17 В</w:t>
      </w:r>
      <w:r w:rsidRPr="003A64AF">
        <w:rPr>
          <w:color w:val="000000"/>
        </w:rPr>
        <w:t>.</w:t>
      </w:r>
    </w:p>
    <w:p w:rsidR="009C6B41" w:rsidRDefault="009C6B41" w:rsidP="0061478E">
      <w:r>
        <w:t>2. Категория земель – земли населенных  пунктов.</w:t>
      </w:r>
    </w:p>
    <w:p w:rsidR="009C6B41" w:rsidRDefault="009C6B41" w:rsidP="003A64AF">
      <w:r>
        <w:t>2.1 Вид разрешенного использования –</w:t>
      </w:r>
      <w:r w:rsidRPr="0025135C">
        <w:t>для</w:t>
      </w:r>
      <w:r>
        <w:t xml:space="preserve"> МТМ.</w:t>
      </w:r>
    </w:p>
    <w:p w:rsidR="009C6B41" w:rsidRDefault="009C6B41" w:rsidP="003A64AF">
      <w:r>
        <w:t>3.Обязать заявителя:</w:t>
      </w:r>
    </w:p>
    <w:p w:rsidR="009C6B41" w:rsidRDefault="009C6B41" w:rsidP="003A64AF">
      <w:pPr>
        <w:jc w:val="both"/>
      </w:pPr>
      <w:r>
        <w:t>3.1.Обеспечить выполнение кадастровых работ на земельный участок.</w:t>
      </w:r>
    </w:p>
    <w:p w:rsidR="009C6B41" w:rsidRDefault="009C6B41" w:rsidP="003A64AF">
      <w:pPr>
        <w:jc w:val="both"/>
      </w:pPr>
      <w:r>
        <w:t>3.2.Обратиться в филиал ФГБУ «ФКП Росреестра» по Республике Алтай для постановки земельного участка на кадастровый учет.</w:t>
      </w:r>
    </w:p>
    <w:p w:rsidR="009C6B41" w:rsidRDefault="009C6B41" w:rsidP="003A64AF">
      <w:r>
        <w:t xml:space="preserve">3.3.Схема расположения земельного участка, на кадастровом плане территории                   является обязательным приложением к данному распоряжению </w:t>
      </w:r>
    </w:p>
    <w:p w:rsidR="009C6B41" w:rsidRDefault="009C6B41" w:rsidP="003A64AF">
      <w:r>
        <w:t xml:space="preserve">Установить вид разрешенного использования - </w:t>
      </w:r>
      <w:r w:rsidRPr="00434E77">
        <w:t xml:space="preserve">для </w:t>
      </w:r>
      <w:r>
        <w:t>МТМ.</w:t>
      </w:r>
    </w:p>
    <w:p w:rsidR="009C6B41" w:rsidRDefault="009C6B41" w:rsidP="00DC52F0">
      <w:pPr>
        <w:pStyle w:val="a"/>
        <w:framePr w:w="2841" w:h="2188" w:wrap="auto" w:vAnchor="page" w:hAnchor="page" w:x="5302" w:y="14030"/>
      </w:pPr>
      <w:r>
        <w:pict>
          <v:shape id="_x0000_i1026" type="#_x0000_t75" style="width:140.4pt;height:108pt">
            <v:imagedata r:id="rId7" o:title=""/>
          </v:shape>
        </w:pict>
      </w:r>
    </w:p>
    <w:p w:rsidR="009C6B41" w:rsidRDefault="009C6B41" w:rsidP="003A64AF"/>
    <w:p w:rsidR="009C6B41" w:rsidRDefault="009C6B41" w:rsidP="003A64AF"/>
    <w:p w:rsidR="009C6B41" w:rsidRDefault="009C6B41" w:rsidP="007608EC">
      <w:pPr>
        <w:rPr>
          <w:b/>
          <w:bCs/>
        </w:rPr>
      </w:pPr>
      <w:r w:rsidRPr="00CD6ADF">
        <w:rPr>
          <w:b/>
          <w:bCs/>
        </w:rPr>
        <w:t xml:space="preserve">Глава </w:t>
      </w:r>
      <w:r>
        <w:rPr>
          <w:b/>
          <w:bCs/>
        </w:rPr>
        <w:t>Талицкого</w:t>
      </w:r>
    </w:p>
    <w:p w:rsidR="009C6B41" w:rsidRDefault="009C6B41" w:rsidP="007608EC">
      <w:pPr>
        <w:rPr>
          <w:b/>
          <w:bCs/>
        </w:rPr>
      </w:pPr>
      <w:r w:rsidRPr="00CD6ADF">
        <w:rPr>
          <w:b/>
          <w:bCs/>
        </w:rPr>
        <w:t xml:space="preserve">сельского поселения       </w:t>
      </w:r>
      <w:r>
        <w:rPr>
          <w:b/>
          <w:bCs/>
        </w:rPr>
        <w:t xml:space="preserve">                                                                   </w:t>
      </w:r>
      <w:r w:rsidRPr="00CD6ADF">
        <w:rPr>
          <w:b/>
          <w:bCs/>
        </w:rPr>
        <w:t xml:space="preserve">  </w:t>
      </w:r>
      <w:r>
        <w:rPr>
          <w:b/>
          <w:bCs/>
        </w:rPr>
        <w:t>Черепанова Л.Г.</w:t>
      </w:r>
      <w:bookmarkStart w:id="0" w:name="_GoBack"/>
      <w:bookmarkEnd w:id="0"/>
      <w:r>
        <w:rPr>
          <w:b/>
          <w:bCs/>
        </w:rPr>
        <w:t xml:space="preserve">   </w:t>
      </w:r>
    </w:p>
    <w:p w:rsidR="009C6B41" w:rsidRDefault="009C6B41" w:rsidP="007608EC">
      <w:pPr>
        <w:rPr>
          <w:b/>
          <w:bCs/>
        </w:rPr>
      </w:pPr>
    </w:p>
    <w:p w:rsidR="009C6B41" w:rsidRDefault="009C6B41" w:rsidP="00357F53">
      <w:r>
        <w:rPr>
          <w:noProof/>
        </w:rPr>
        <w:pict>
          <v:shape id="_x0000_s1026" type="#_x0000_t75" style="position:absolute;margin-left:-27pt;margin-top:323pt;width:497.65pt;height:346.95pt;z-index:251658240">
            <v:imagedata r:id="rId8" o:title="" chromakey="#cecac7"/>
          </v:shape>
        </w:pict>
      </w:r>
    </w:p>
    <w:sectPr w:rsidR="009C6B41" w:rsidSect="003A64AF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73008"/>
    <w:multiLevelType w:val="hybridMultilevel"/>
    <w:tmpl w:val="D14CE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A7557DD"/>
    <w:multiLevelType w:val="hybridMultilevel"/>
    <w:tmpl w:val="7D00ED3A"/>
    <w:lvl w:ilvl="0" w:tplc="769CA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FDA3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CEF3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93A97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D6D6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EEA95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080FA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9305F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84AEA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6E190419"/>
    <w:multiLevelType w:val="hybridMultilevel"/>
    <w:tmpl w:val="D6F27D6E"/>
    <w:lvl w:ilvl="0" w:tplc="48E26B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3CD"/>
    <w:rsid w:val="00006732"/>
    <w:rsid w:val="00130ECF"/>
    <w:rsid w:val="001D1AAB"/>
    <w:rsid w:val="0020649F"/>
    <w:rsid w:val="0025135C"/>
    <w:rsid w:val="002543CD"/>
    <w:rsid w:val="00262835"/>
    <w:rsid w:val="00270077"/>
    <w:rsid w:val="002752C9"/>
    <w:rsid w:val="00357F53"/>
    <w:rsid w:val="003A64AF"/>
    <w:rsid w:val="00434E77"/>
    <w:rsid w:val="004466C5"/>
    <w:rsid w:val="0046087A"/>
    <w:rsid w:val="0051786E"/>
    <w:rsid w:val="005321BC"/>
    <w:rsid w:val="005E4956"/>
    <w:rsid w:val="00605173"/>
    <w:rsid w:val="006137A7"/>
    <w:rsid w:val="0061478E"/>
    <w:rsid w:val="00634867"/>
    <w:rsid w:val="006E05A2"/>
    <w:rsid w:val="007608EC"/>
    <w:rsid w:val="008307BB"/>
    <w:rsid w:val="00833421"/>
    <w:rsid w:val="008666BC"/>
    <w:rsid w:val="008A1C18"/>
    <w:rsid w:val="008A7378"/>
    <w:rsid w:val="008C1570"/>
    <w:rsid w:val="008D09B4"/>
    <w:rsid w:val="009C6B41"/>
    <w:rsid w:val="009E27EB"/>
    <w:rsid w:val="00AB0028"/>
    <w:rsid w:val="00AB5F9B"/>
    <w:rsid w:val="00B41B22"/>
    <w:rsid w:val="00B544C6"/>
    <w:rsid w:val="00B86E5F"/>
    <w:rsid w:val="00BA0453"/>
    <w:rsid w:val="00BA3043"/>
    <w:rsid w:val="00C71785"/>
    <w:rsid w:val="00C849E5"/>
    <w:rsid w:val="00CD6ADF"/>
    <w:rsid w:val="00CE739B"/>
    <w:rsid w:val="00D30FDA"/>
    <w:rsid w:val="00DB7D1E"/>
    <w:rsid w:val="00DC52F0"/>
    <w:rsid w:val="00DC594F"/>
    <w:rsid w:val="00E202D7"/>
    <w:rsid w:val="00FD4A06"/>
    <w:rsid w:val="00FE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F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3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421"/>
    <w:rPr>
      <w:rFonts w:ascii="Tahoma" w:hAnsi="Tahoma" w:cs="Tahoma"/>
      <w:sz w:val="16"/>
      <w:szCs w:val="16"/>
      <w:lang w:eastAsia="ru-RU"/>
    </w:rPr>
  </w:style>
  <w:style w:type="paragraph" w:styleId="PlainText">
    <w:name w:val="Plain Text"/>
    <w:basedOn w:val="Normal"/>
    <w:link w:val="PlainTextChar1"/>
    <w:uiPriority w:val="99"/>
    <w:rsid w:val="00357F53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link w:val="PlainText"/>
    <w:uiPriority w:val="99"/>
    <w:locked/>
    <w:rsid w:val="00357F53"/>
    <w:rPr>
      <w:rFonts w:ascii="Courier New" w:hAnsi="Courier New"/>
      <w:lang w:val="ru-RU" w:eastAsia="ru-RU"/>
    </w:rPr>
  </w:style>
  <w:style w:type="paragraph" w:customStyle="1" w:styleId="a">
    <w:name w:val="Стиль"/>
    <w:uiPriority w:val="99"/>
    <w:rsid w:val="00DC52F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19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320</Words>
  <Characters>1825</Characters>
  <Application>Microsoft Office Outlook</Application>
  <DocSecurity>0</DocSecurity>
  <Lines>0</Lines>
  <Paragraphs>0</Paragraphs>
  <ScaleCrop>false</ScaleCrop>
  <Company>KUMIRPOS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Усть-Канский район</dc:title>
  <dc:subject/>
  <dc:creator>ст</dc:creator>
  <cp:keywords/>
  <dc:description/>
  <cp:lastModifiedBy>USER</cp:lastModifiedBy>
  <cp:revision>4</cp:revision>
  <cp:lastPrinted>2016-10-11T04:28:00Z</cp:lastPrinted>
  <dcterms:created xsi:type="dcterms:W3CDTF">2016-10-11T04:12:00Z</dcterms:created>
  <dcterms:modified xsi:type="dcterms:W3CDTF">2016-10-14T04:59:00Z</dcterms:modified>
</cp:coreProperties>
</file>